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0DE1E" w14:textId="766C4428" w:rsidR="00D34EA4" w:rsidRDefault="00344E5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28DFDB" wp14:editId="5C5ECD52">
                <wp:simplePos x="0" y="0"/>
                <wp:positionH relativeFrom="page">
                  <wp:posOffset>482600</wp:posOffset>
                </wp:positionH>
                <wp:positionV relativeFrom="page">
                  <wp:posOffset>3289300</wp:posOffset>
                </wp:positionV>
                <wp:extent cx="6756400" cy="2489200"/>
                <wp:effectExtent l="0" t="0" r="0" b="0"/>
                <wp:wrapThrough wrapText="bothSides">
                  <wp:wrapPolygon edited="0">
                    <wp:start x="81" y="0"/>
                    <wp:lineTo x="81" y="21380"/>
                    <wp:lineTo x="21438" y="21380"/>
                    <wp:lineTo x="21438" y="0"/>
                    <wp:lineTo x="8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20829" w14:textId="2EBF7926" w:rsidR="00344E50" w:rsidRPr="00344E50" w:rsidRDefault="00344E50" w:rsidP="00344E50">
                            <w:pPr>
                              <w:pStyle w:val="Heading2"/>
                              <w:jc w:val="left"/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Voordelen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lidmaatschap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zijn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onder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andere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3FF50C" w14:textId="77777777" w:rsidR="00344E50" w:rsidRPr="00124AD5" w:rsidRDefault="00344E50" w:rsidP="00344E50">
                            <w:pPr>
                              <w:pStyle w:val="Heading2"/>
                              <w:jc w:val="left"/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6A89344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Korting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op de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registratie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onze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jaarlijkse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congres</w:t>
                            </w:r>
                            <w:proofErr w:type="spellEnd"/>
                          </w:p>
                          <w:p w14:paraId="4C268399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Lagere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vergoedingen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aanvullende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geselecteerde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neuropsychoanalysis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evenementen</w:t>
                            </w:r>
                            <w:proofErr w:type="spellEnd"/>
                          </w:p>
                          <w:p w14:paraId="7C9373FF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gram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aanmerking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komen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stemmen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in de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jaarlijkse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Algemene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Vergadering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van de Society</w:t>
                            </w:r>
                          </w:p>
                          <w:p w14:paraId="3FD601A9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Toegang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tot members-only online content</w:t>
                            </w:r>
                          </w:p>
                          <w:p w14:paraId="100A8C56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Vermelding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in members-only directory</w:t>
                            </w:r>
                          </w:p>
                          <w:p w14:paraId="7FB66DD8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Mogelijkheid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proofErr w:type="gram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een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lijst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regionale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informatie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groep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op de website</w:t>
                            </w:r>
                          </w:p>
                          <w:p w14:paraId="14A0F6ED" w14:textId="77777777" w:rsidR="00344E50" w:rsidRP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Het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ondersteunen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van de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ontwikkeling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neuropsychoanalysis</w:t>
                            </w:r>
                            <w:proofErr w:type="spellEnd"/>
                          </w:p>
                          <w:p w14:paraId="35A7BBE3" w14:textId="66AAE509" w:rsidR="00344E50" w:rsidRDefault="00344E50" w:rsidP="00E30402">
                            <w:pPr>
                              <w:pStyle w:val="Heading2"/>
                              <w:ind w:left="284"/>
                              <w:jc w:val="left"/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Opties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abonneren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op het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tijdschrift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Neuropsychoanalysis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tegen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lage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color w:val="auto"/>
                                <w:sz w:val="24"/>
                                <w:szCs w:val="24"/>
                              </w:rPr>
                              <w:t>kosten</w:t>
                            </w:r>
                            <w:proofErr w:type="spellEnd"/>
                          </w:p>
                          <w:p w14:paraId="452172B8" w14:textId="77777777" w:rsidR="00344E50" w:rsidRPr="00344E50" w:rsidRDefault="00344E50" w:rsidP="00344E50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1CE2519" w14:textId="7EDFB9D2" w:rsidR="00F6396F" w:rsidRDefault="00344E50" w:rsidP="00344E50">
                            <w:pPr>
                              <w:pStyle w:val="Heading2"/>
                              <w:jc w:val="left"/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meer</w:t>
                            </w:r>
                            <w:proofErr w:type="spellEnd"/>
                            <w:proofErr w:type="gram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informatie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deel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nemen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kunt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>terecht</w:t>
                            </w:r>
                            <w:proofErr w:type="spellEnd"/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op </w:t>
                            </w:r>
                            <w:r w:rsidRPr="00344E50">
                              <w:rPr>
                                <w:rFonts w:ascii="Kannada MN" w:hAnsi="Kannada MN" w:cs="Georgia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npsa-association.org</w:t>
                            </w:r>
                          </w:p>
                          <w:p w14:paraId="399E7C78" w14:textId="77777777" w:rsidR="00E5029C" w:rsidRDefault="00E5029C" w:rsidP="00E5029C"/>
                          <w:p w14:paraId="25591D6A" w14:textId="7B9FE777" w:rsidR="00F6396F" w:rsidRPr="00BB47CF" w:rsidRDefault="00F6396F" w:rsidP="00BB47CF">
                            <w:pPr>
                              <w:pStyle w:val="Heading2"/>
                              <w:jc w:val="both"/>
                              <w:rPr>
                                <w:rFonts w:ascii="Athelas Regular" w:hAnsi="Athelas Regular" w:cs="Georgia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66CA36E2" w14:textId="77777777" w:rsidR="00F6396F" w:rsidRDefault="00F6396F" w:rsidP="00BB47CF">
                            <w:pPr>
                              <w:pStyle w:val="Block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8pt;margin-top:259pt;width:532pt;height:19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" mv:complextextbox="1" filled="f" stroked="f">
                <v:textbox inset=",,,0">
                  <w:txbxContent>
                    <w:p w14:paraId="66420829" w14:textId="2EBF7926" w:rsidR="00344E50" w:rsidRPr="00344E50" w:rsidRDefault="00344E50" w:rsidP="00344E50">
                      <w:pPr>
                        <w:pStyle w:val="Heading2"/>
                        <w:jc w:val="left"/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Voordelen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lidmaatschap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zijn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onder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andere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</w:p>
                    <w:p w14:paraId="0E3FF50C" w14:textId="77777777" w:rsidR="00344E50" w:rsidRPr="00124AD5" w:rsidRDefault="00344E50" w:rsidP="00344E50">
                      <w:pPr>
                        <w:pStyle w:val="Heading2"/>
                        <w:jc w:val="left"/>
                        <w:rPr>
                          <w:rFonts w:ascii="Kannada MN" w:hAnsi="Kannada MN" w:cs="Georgia"/>
                          <w:b/>
                          <w:color w:val="auto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46A89344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Korting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op de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registratie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onze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jaarlijkse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congres</w:t>
                      </w:r>
                      <w:proofErr w:type="spellEnd"/>
                    </w:p>
                    <w:p w14:paraId="4C268399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Lagere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vergoedingen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aanvullende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geselecteerde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neuropsychoanalysis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evenementen</w:t>
                      </w:r>
                      <w:proofErr w:type="spellEnd"/>
                    </w:p>
                    <w:p w14:paraId="7C9373FF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aanmerking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komen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stemmen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in de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jaarlijkse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Algemene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Vergadering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van de Society</w:t>
                      </w:r>
                    </w:p>
                    <w:p w14:paraId="3FD601A9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Toegang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tot members-only online content</w:t>
                      </w:r>
                    </w:p>
                    <w:p w14:paraId="100A8C56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Vermelding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in members-only directory</w:t>
                      </w:r>
                    </w:p>
                    <w:p w14:paraId="7FB66DD8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Mogelijkheid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om</w:t>
                      </w:r>
                      <w:proofErr w:type="spellEnd"/>
                      <w:proofErr w:type="gram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een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lijst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regionale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informatie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groep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op de website</w:t>
                      </w:r>
                    </w:p>
                    <w:p w14:paraId="14A0F6ED" w14:textId="77777777" w:rsidR="00344E50" w:rsidRP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Het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ondersteunen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van de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ontwikkeling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neuropsychoanalysis</w:t>
                      </w:r>
                      <w:proofErr w:type="spellEnd"/>
                    </w:p>
                    <w:p w14:paraId="35A7BBE3" w14:textId="66AAE509" w:rsidR="00344E50" w:rsidRDefault="00344E50" w:rsidP="00E30402">
                      <w:pPr>
                        <w:pStyle w:val="Heading2"/>
                        <w:ind w:left="284"/>
                        <w:jc w:val="left"/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Opties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te</w:t>
                      </w:r>
                      <w:proofErr w:type="spellEnd"/>
                      <w:proofErr w:type="gram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abonneren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op het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tijdschrift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Neuropsychoanalysis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tegen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lage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color w:val="auto"/>
                          <w:sz w:val="24"/>
                          <w:szCs w:val="24"/>
                        </w:rPr>
                        <w:t>kosten</w:t>
                      </w:r>
                      <w:proofErr w:type="spellEnd"/>
                    </w:p>
                    <w:p w14:paraId="452172B8" w14:textId="77777777" w:rsidR="00344E50" w:rsidRPr="00344E50" w:rsidRDefault="00344E50" w:rsidP="00344E50">
                      <w:pPr>
                        <w:rPr>
                          <w:sz w:val="24"/>
                        </w:rPr>
                      </w:pPr>
                    </w:p>
                    <w:p w14:paraId="41CE2519" w14:textId="7EDFB9D2" w:rsidR="00F6396F" w:rsidRDefault="00344E50" w:rsidP="00344E50">
                      <w:pPr>
                        <w:pStyle w:val="Heading2"/>
                        <w:jc w:val="left"/>
                        <w:rPr>
                          <w:rFonts w:ascii="Kannada MN" w:hAnsi="Kannada MN" w:cs="Georgi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meer</w:t>
                      </w:r>
                      <w:proofErr w:type="spellEnd"/>
                      <w:proofErr w:type="gram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informatie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deel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nemen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kunt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>terecht</w:t>
                      </w:r>
                      <w:proofErr w:type="spellEnd"/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</w:rPr>
                        <w:t xml:space="preserve"> op </w:t>
                      </w:r>
                      <w:r w:rsidRPr="00344E50">
                        <w:rPr>
                          <w:rFonts w:ascii="Kannada MN" w:hAnsi="Kannada MN" w:cs="Georgia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  <w:t>npsa-association.org</w:t>
                      </w:r>
                    </w:p>
                    <w:p w14:paraId="399E7C78" w14:textId="77777777" w:rsidR="00E5029C" w:rsidRDefault="00E5029C" w:rsidP="00E5029C"/>
                    <w:p w14:paraId="25591D6A" w14:textId="7B9FE777" w:rsidR="00F6396F" w:rsidRPr="00BB47CF" w:rsidRDefault="00F6396F" w:rsidP="00BB47CF">
                      <w:pPr>
                        <w:pStyle w:val="Heading2"/>
                        <w:jc w:val="both"/>
                        <w:rPr>
                          <w:rFonts w:ascii="Athelas Regular" w:hAnsi="Athelas Regular" w:cs="Georgia"/>
                          <w:color w:val="262626"/>
                          <w:sz w:val="28"/>
                          <w:szCs w:val="28"/>
                        </w:rPr>
                      </w:pPr>
                    </w:p>
                    <w:p w14:paraId="66CA36E2" w14:textId="77777777" w:rsidR="00F6396F" w:rsidRDefault="00F6396F" w:rsidP="00BB47CF">
                      <w:pPr>
                        <w:pStyle w:val="BlockTex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D898F" wp14:editId="5C9EFBC6">
                <wp:simplePos x="0" y="0"/>
                <wp:positionH relativeFrom="page">
                  <wp:posOffset>482600</wp:posOffset>
                </wp:positionH>
                <wp:positionV relativeFrom="page">
                  <wp:posOffset>1483360</wp:posOffset>
                </wp:positionV>
                <wp:extent cx="6781165" cy="1786890"/>
                <wp:effectExtent l="0" t="0" r="0" b="16510"/>
                <wp:wrapThrough wrapText="bothSides">
                  <wp:wrapPolygon edited="0">
                    <wp:start x="81" y="0"/>
                    <wp:lineTo x="81" y="21493"/>
                    <wp:lineTo x="21440" y="21493"/>
                    <wp:lineTo x="21440" y="0"/>
                    <wp:lineTo x="8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178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40E65" w14:textId="52BC6E46" w:rsidR="00F6396F" w:rsidRPr="00DD5519" w:rsidRDefault="00EE73EB" w:rsidP="00EE73EB">
                            <w:pPr>
                              <w:pStyle w:val="Heading2"/>
                              <w:jc w:val="left"/>
                              <w:rPr>
                                <w:rFonts w:ascii="Kannada MN" w:hAnsi="Kannada MN" w:cs="Georgia"/>
                                <w:color w:val="262626"/>
                                <w:sz w:val="27"/>
                                <w:szCs w:val="27"/>
                              </w:rPr>
                            </w:pPr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Het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Internationaal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Neuropsychoanalysis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Society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werd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opgericht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Londen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juli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2000 tot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interdisciplinair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werk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tussen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velden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van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psychoanalyse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neurowetenschappen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promoten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.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maatschappij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biedt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een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forum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voor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clinici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wetenschappers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denken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het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belangrijk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psychoanalytici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neurowetenschappers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samen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praten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elkaar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voeden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,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samen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werken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, want we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zijn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het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bestuderen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hetzelfde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. In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toenemende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mate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zijn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activiteiten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van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vereniging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het "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taboe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" van het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spreken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van de </w:t>
                            </w:r>
                            <w:proofErr w:type="spellStart"/>
                            <w:proofErr w:type="gram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taal</w:t>
                            </w:r>
                            <w:proofErr w:type="spellEnd"/>
                            <w:proofErr w:type="gram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van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neurowetenschappen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psychoanalyse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elkaar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verminderd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Als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onze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congressen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publicaties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meer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aandacht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hebben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gekregen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hebben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jonge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wetenschappers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clinici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staat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hersenen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geest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integreren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in het begin van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hun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carri</w:t>
                            </w:r>
                            <w:r w:rsidRPr="00EE73EB">
                              <w:rPr>
                                <w:rFonts w:ascii="Times New Roman" w:hAnsi="Times New Roman" w:cs="Times New Roman"/>
                                <w:color w:val="262626"/>
                                <w:sz w:val="24"/>
                                <w:szCs w:val="24"/>
                              </w:rPr>
                              <w:t>è</w:t>
                            </w:r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re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wat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>leidt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4"/>
                                <w:szCs w:val="24"/>
                              </w:rPr>
                              <w:t xml:space="preserve"> tot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bijdragen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aan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klinische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experimentele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literatuur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verrijkt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geweest</w:t>
                            </w:r>
                            <w:proofErr w:type="spellEnd"/>
                            <w:r w:rsidRPr="00EE73EB">
                              <w:rPr>
                                <w:rFonts w:ascii="Kannada MN" w:hAnsi="Kannada MN" w:cs="Georgia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57C62A" w14:textId="3DC2101B" w:rsidR="00F6396F" w:rsidRDefault="00F6396F" w:rsidP="00730D78">
                            <w:pPr>
                              <w:pStyle w:val="BlockTex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8pt;margin-top:116.8pt;width:533.95pt;height:140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" mv:complextextbox="1" filled="f" stroked="f">
                <v:textbox inset=",,,0">
                  <w:txbxContent>
                    <w:p w14:paraId="23140E65" w14:textId="52BC6E46" w:rsidR="00F6396F" w:rsidRPr="00DD5519" w:rsidRDefault="00EE73EB" w:rsidP="00EE73EB">
                      <w:pPr>
                        <w:pStyle w:val="Heading2"/>
                        <w:jc w:val="left"/>
                        <w:rPr>
                          <w:rFonts w:ascii="Kannada MN" w:hAnsi="Kannada MN" w:cs="Georgia"/>
                          <w:color w:val="262626"/>
                          <w:sz w:val="27"/>
                          <w:szCs w:val="27"/>
                        </w:rPr>
                      </w:pPr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Het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Internationaal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Neuropsychoanalysis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Society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werd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opgericht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Londen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juli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2000 tot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interdisciplinair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werk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tussen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velden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van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psychoanalyse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neurowetenschappen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te</w:t>
                      </w:r>
                      <w:proofErr w:type="spellEnd"/>
                      <w:proofErr w:type="gram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promoten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.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maatschappij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biedt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een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forum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voor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clinici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wetenschappers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denken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dat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het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belangrijk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is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dat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psychoanalytici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neurowetenschappers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samen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praten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elkaar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voeden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,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samen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werken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, want we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zijn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het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bestuderen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hetzelfde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. In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toenemende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mate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zijn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activiteiten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van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vereniging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het "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taboe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" van het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spreken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van de </w:t>
                      </w:r>
                      <w:proofErr w:type="spellStart"/>
                      <w:proofErr w:type="gram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taal</w:t>
                      </w:r>
                      <w:proofErr w:type="spellEnd"/>
                      <w:proofErr w:type="gram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van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neurowetenschappen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psychoanalyse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elkaar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verminderd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Als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onze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congressen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publicaties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meer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aandacht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hebben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gekregen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hebben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jonge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wetenschappers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clinici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staat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om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hersenen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geest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integreren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in het begin van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hun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carri</w:t>
                      </w:r>
                      <w:r w:rsidRPr="00EE73EB">
                        <w:rPr>
                          <w:rFonts w:ascii="Times New Roman" w:hAnsi="Times New Roman" w:cs="Times New Roman"/>
                          <w:color w:val="262626"/>
                          <w:sz w:val="24"/>
                          <w:szCs w:val="24"/>
                        </w:rPr>
                        <w:t>è</w:t>
                      </w:r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re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wat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>leidt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4"/>
                          <w:szCs w:val="24"/>
                        </w:rPr>
                        <w:t xml:space="preserve"> tot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bijdragen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aan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klinische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experimentele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literatuur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verrijkt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geweest</w:t>
                      </w:r>
                      <w:proofErr w:type="spellEnd"/>
                      <w:r w:rsidRPr="00EE73EB">
                        <w:rPr>
                          <w:rFonts w:ascii="Kannada MN" w:hAnsi="Kannada MN" w:cs="Georgia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0457C62A" w14:textId="3DC2101B" w:rsidR="00F6396F" w:rsidRDefault="00F6396F" w:rsidP="00730D78">
                      <w:pPr>
                        <w:pStyle w:val="Block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5EE67" wp14:editId="327FA399">
                <wp:simplePos x="0" y="0"/>
                <wp:positionH relativeFrom="page">
                  <wp:posOffset>619760</wp:posOffset>
                </wp:positionH>
                <wp:positionV relativeFrom="page">
                  <wp:posOffset>470535</wp:posOffset>
                </wp:positionV>
                <wp:extent cx="6532880" cy="968375"/>
                <wp:effectExtent l="0" t="0" r="0" b="22225"/>
                <wp:wrapThrough wrapText="bothSides">
                  <wp:wrapPolygon edited="0">
                    <wp:start x="84" y="0"/>
                    <wp:lineTo x="84" y="21529"/>
                    <wp:lineTo x="21415" y="21529"/>
                    <wp:lineTo x="21415" y="0"/>
                    <wp:lineTo x="8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28306" w14:textId="26A4B83A" w:rsidR="00F6396F" w:rsidRPr="00895137" w:rsidRDefault="0049708F" w:rsidP="003F3A84">
                            <w:pPr>
                              <w:pStyle w:val="Title"/>
                              <w:spacing w:line="240" w:lineRule="auto"/>
                              <w:rPr>
                                <w:rFonts w:ascii="Kannada MN" w:hAnsi="Kannada MN"/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49708F">
                              <w:rPr>
                                <w:rFonts w:ascii="Kannada MN" w:hAnsi="Kannada MN"/>
                                <w:b/>
                                <w:color w:val="auto"/>
                                <w:sz w:val="56"/>
                                <w:szCs w:val="56"/>
                              </w:rPr>
                              <w:t xml:space="preserve">Word lid van de International Society </w:t>
                            </w:r>
                            <w:proofErr w:type="spellStart"/>
                            <w:r w:rsidRPr="0049708F">
                              <w:rPr>
                                <w:rFonts w:ascii="Kannada MN" w:hAnsi="Kannada MN"/>
                                <w:b/>
                                <w:color w:val="auto"/>
                                <w:sz w:val="56"/>
                                <w:szCs w:val="56"/>
                              </w:rPr>
                              <w:t>Neuropsychoanalysis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8.8pt;margin-top:37.05pt;width:514.4pt;height: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" filled="f" stroked="f">
                <v:textbox inset=",,,0">
                  <w:txbxContent>
                    <w:p w14:paraId="32128306" w14:textId="26A4B83A" w:rsidR="00F6396F" w:rsidRPr="00895137" w:rsidRDefault="0049708F" w:rsidP="003F3A84">
                      <w:pPr>
                        <w:pStyle w:val="Title"/>
                        <w:spacing w:line="240" w:lineRule="auto"/>
                        <w:rPr>
                          <w:rFonts w:ascii="Kannada MN" w:hAnsi="Kannada MN"/>
                          <w:b/>
                          <w:color w:val="auto"/>
                          <w:sz w:val="56"/>
                          <w:szCs w:val="56"/>
                        </w:rPr>
                      </w:pPr>
                      <w:r w:rsidRPr="0049708F">
                        <w:rPr>
                          <w:rFonts w:ascii="Kannada MN" w:hAnsi="Kannada MN"/>
                          <w:b/>
                          <w:color w:val="auto"/>
                          <w:sz w:val="56"/>
                          <w:szCs w:val="56"/>
                        </w:rPr>
                        <w:t xml:space="preserve">Word lid van de International Society </w:t>
                      </w:r>
                      <w:proofErr w:type="spellStart"/>
                      <w:r w:rsidRPr="0049708F">
                        <w:rPr>
                          <w:rFonts w:ascii="Kannada MN" w:hAnsi="Kannada MN"/>
                          <w:b/>
                          <w:color w:val="auto"/>
                          <w:sz w:val="56"/>
                          <w:szCs w:val="56"/>
                        </w:rPr>
                        <w:t>Neuropsychoanalysis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4F80">
        <w:rPr>
          <w:noProof/>
        </w:rPr>
        <w:drawing>
          <wp:anchor distT="0" distB="0" distL="114300" distR="114300" simplePos="0" relativeHeight="251659264" behindDoc="0" locked="0" layoutInCell="1" allowOverlap="1" wp14:anchorId="4702CB6E" wp14:editId="56C3E8FD">
            <wp:simplePos x="0" y="0"/>
            <wp:positionH relativeFrom="page">
              <wp:posOffset>1136015</wp:posOffset>
            </wp:positionH>
            <wp:positionV relativeFrom="page">
              <wp:posOffset>5875020</wp:posOffset>
            </wp:positionV>
            <wp:extent cx="5150485" cy="2995295"/>
            <wp:effectExtent l="0" t="0" r="5715" b="1905"/>
            <wp:wrapThrough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91C1CA" wp14:editId="26BA4458">
                <wp:simplePos x="0" y="0"/>
                <wp:positionH relativeFrom="page">
                  <wp:posOffset>278765</wp:posOffset>
                </wp:positionH>
                <wp:positionV relativeFrom="page">
                  <wp:posOffset>8832850</wp:posOffset>
                </wp:positionV>
                <wp:extent cx="6858635" cy="7848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A19DB" w14:textId="6E814F12" w:rsidR="00970645" w:rsidRPr="00970645" w:rsidRDefault="00970645" w:rsidP="009706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edereen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welkom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om</w:t>
                            </w:r>
                            <w:proofErr w:type="spellEnd"/>
                            <w:proofErr w:type="gram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schrijven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op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onze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mailinglist</w:t>
                            </w:r>
                            <w:proofErr w:type="spellEnd"/>
                          </w:p>
                          <w:p w14:paraId="1CDBF3CB" w14:textId="71C36178" w:rsidR="00E5029C" w:rsidRPr="00970645" w:rsidRDefault="00970645" w:rsidP="009706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en</w:t>
                            </w:r>
                            <w:proofErr w:type="gram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ontvang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bericht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van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neuropsychoanalysis</w:t>
                            </w:r>
                            <w:proofErr w:type="spellEnd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0645">
                              <w:rPr>
                                <w:b/>
                                <w:sz w:val="28"/>
                                <w:szCs w:val="28"/>
                              </w:rPr>
                              <w:t>evenementen</w:t>
                            </w:r>
                            <w:proofErr w:type="spellEnd"/>
                            <w:r w:rsidR="00E5029C" w:rsidRPr="005E407D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E5029C" w:rsidRPr="005E407D">
                              <w:rPr>
                                <w:sz w:val="28"/>
                                <w:szCs w:val="28"/>
                              </w:rPr>
                              <w:t>www.npsa-association.org</w:t>
                            </w:r>
                          </w:p>
                          <w:p w14:paraId="2732F9D9" w14:textId="77777777" w:rsidR="00E5029C" w:rsidRPr="005E407D" w:rsidRDefault="00E502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1.95pt;margin-top:695.5pt;width:540.05pt;height:61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" filled="f" stroked="f">
                <v:textbox>
                  <w:txbxContent>
                    <w:p w14:paraId="4DAA19DB" w14:textId="6E814F12" w:rsidR="00970645" w:rsidRPr="00970645" w:rsidRDefault="00970645" w:rsidP="009706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L</w:t>
                      </w:r>
                      <w:r w:rsidRPr="00970645">
                        <w:rPr>
                          <w:b/>
                          <w:sz w:val="28"/>
                          <w:szCs w:val="28"/>
                        </w:rPr>
                        <w:t>edereen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welkom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70645">
                        <w:rPr>
                          <w:b/>
                          <w:sz w:val="28"/>
                          <w:szCs w:val="28"/>
                        </w:rPr>
                        <w:t>om</w:t>
                      </w:r>
                      <w:proofErr w:type="spellEnd"/>
                      <w:proofErr w:type="gram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schrijven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op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onze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mailinglist</w:t>
                      </w:r>
                      <w:proofErr w:type="spellEnd"/>
                    </w:p>
                    <w:p w14:paraId="1CDBF3CB" w14:textId="71C36178" w:rsidR="00E5029C" w:rsidRPr="00970645" w:rsidRDefault="00970645" w:rsidP="009706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970645">
                        <w:rPr>
                          <w:b/>
                          <w:sz w:val="28"/>
                          <w:szCs w:val="28"/>
                        </w:rPr>
                        <w:t>en</w:t>
                      </w:r>
                      <w:proofErr w:type="gram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ontvang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bericht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van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neuropsychoanalysis</w:t>
                      </w:r>
                      <w:proofErr w:type="spellEnd"/>
                      <w:r w:rsidRPr="0097064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0645">
                        <w:rPr>
                          <w:b/>
                          <w:sz w:val="28"/>
                          <w:szCs w:val="28"/>
                        </w:rPr>
                        <w:t>evenementen</w:t>
                      </w:r>
                      <w:proofErr w:type="spellEnd"/>
                      <w:r w:rsidR="00E5029C" w:rsidRPr="005E407D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E5029C" w:rsidRPr="005E407D">
                        <w:rPr>
                          <w:sz w:val="28"/>
                          <w:szCs w:val="28"/>
                        </w:rPr>
                        <w:t>www.npsa-association.org</w:t>
                      </w:r>
                    </w:p>
                    <w:p w14:paraId="2732F9D9" w14:textId="77777777" w:rsidR="00E5029C" w:rsidRPr="005E407D" w:rsidRDefault="00E5029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93D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7EC1B" wp14:editId="3EE76BEC">
                <wp:simplePos x="0" y="0"/>
                <wp:positionH relativeFrom="page">
                  <wp:posOffset>482600</wp:posOffset>
                </wp:positionH>
                <wp:positionV relativeFrom="page">
                  <wp:posOffset>4142105</wp:posOffset>
                </wp:positionV>
                <wp:extent cx="6832600" cy="1080135"/>
                <wp:effectExtent l="0" t="0" r="0" b="12065"/>
                <wp:wrapThrough wrapText="bothSides">
                  <wp:wrapPolygon edited="0">
                    <wp:start x="0" y="0"/>
                    <wp:lineTo x="0" y="21333"/>
                    <wp:lineTo x="21520" y="21333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pt;margin-top:326.15pt;width:538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" stroked="f" strokeweight="2pt">
                <w10:wrap type="through" anchorx="page" anchory="page"/>
              </v:rect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0D950" wp14:editId="77AE436D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</w:p>
    <w:sectPr w:rsidR="00D34EA4" w:rsidSect="006E07B6">
      <w:pgSz w:w="12240" w:h="15840"/>
      <w:pgMar w:top="624" w:right="720" w:bottom="62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D2B95" w14:textId="77777777" w:rsidR="00871426" w:rsidRDefault="00871426" w:rsidP="00051DB2">
      <w:r>
        <w:separator/>
      </w:r>
    </w:p>
  </w:endnote>
  <w:endnote w:type="continuationSeparator" w:id="0">
    <w:p w14:paraId="6F39C1AA" w14:textId="77777777" w:rsidR="00871426" w:rsidRDefault="00871426" w:rsidP="00051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ヒラギノ丸ゴ Pro W4"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Kannada MN">
    <w:panose1 w:val="02020600050405020304"/>
    <w:charset w:val="00"/>
    <w:family w:val="auto"/>
    <w:pitch w:val="variable"/>
    <w:sig w:usb0="80100003" w:usb1="00002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thelas Regular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4E10F" w14:textId="77777777" w:rsidR="00871426" w:rsidRDefault="00871426" w:rsidP="00051DB2">
      <w:r>
        <w:separator/>
      </w:r>
    </w:p>
  </w:footnote>
  <w:footnote w:type="continuationSeparator" w:id="0">
    <w:p w14:paraId="6777EF08" w14:textId="77777777" w:rsidR="00871426" w:rsidRDefault="00871426" w:rsidP="00051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187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962C3"/>
    <w:rsid w:val="00000BC7"/>
    <w:rsid w:val="00024B79"/>
    <w:rsid w:val="0002615A"/>
    <w:rsid w:val="00031F09"/>
    <w:rsid w:val="00036A33"/>
    <w:rsid w:val="00051DB2"/>
    <w:rsid w:val="00080C7B"/>
    <w:rsid w:val="000F691E"/>
    <w:rsid w:val="00124AD5"/>
    <w:rsid w:val="001646CA"/>
    <w:rsid w:val="001A0AD6"/>
    <w:rsid w:val="001B3A28"/>
    <w:rsid w:val="002550C3"/>
    <w:rsid w:val="002A0647"/>
    <w:rsid w:val="002F6ED3"/>
    <w:rsid w:val="00313AEB"/>
    <w:rsid w:val="00327A32"/>
    <w:rsid w:val="00344E50"/>
    <w:rsid w:val="003575F4"/>
    <w:rsid w:val="0038421C"/>
    <w:rsid w:val="00393D57"/>
    <w:rsid w:val="003B3441"/>
    <w:rsid w:val="003E23A6"/>
    <w:rsid w:val="003F3A84"/>
    <w:rsid w:val="004545D9"/>
    <w:rsid w:val="0049708F"/>
    <w:rsid w:val="004D7FB5"/>
    <w:rsid w:val="004F15E8"/>
    <w:rsid w:val="00542FAF"/>
    <w:rsid w:val="00586186"/>
    <w:rsid w:val="00590A77"/>
    <w:rsid w:val="005962C3"/>
    <w:rsid w:val="005A5426"/>
    <w:rsid w:val="005D6457"/>
    <w:rsid w:val="005E407D"/>
    <w:rsid w:val="00600962"/>
    <w:rsid w:val="006333F5"/>
    <w:rsid w:val="0065585D"/>
    <w:rsid w:val="006A111E"/>
    <w:rsid w:val="006A12A8"/>
    <w:rsid w:val="006E07B6"/>
    <w:rsid w:val="00717C6F"/>
    <w:rsid w:val="00730D78"/>
    <w:rsid w:val="00771D24"/>
    <w:rsid w:val="00804B83"/>
    <w:rsid w:val="00816385"/>
    <w:rsid w:val="00835188"/>
    <w:rsid w:val="00847815"/>
    <w:rsid w:val="00861448"/>
    <w:rsid w:val="00871426"/>
    <w:rsid w:val="00895137"/>
    <w:rsid w:val="008D7AE8"/>
    <w:rsid w:val="009570B6"/>
    <w:rsid w:val="00970645"/>
    <w:rsid w:val="00983FF6"/>
    <w:rsid w:val="009912E5"/>
    <w:rsid w:val="009B0A0F"/>
    <w:rsid w:val="009F74B4"/>
    <w:rsid w:val="00AC0420"/>
    <w:rsid w:val="00AE5B7D"/>
    <w:rsid w:val="00B028B9"/>
    <w:rsid w:val="00B03F55"/>
    <w:rsid w:val="00B26437"/>
    <w:rsid w:val="00BA3340"/>
    <w:rsid w:val="00BB47CF"/>
    <w:rsid w:val="00BD34F5"/>
    <w:rsid w:val="00C269DA"/>
    <w:rsid w:val="00C440BE"/>
    <w:rsid w:val="00C91D38"/>
    <w:rsid w:val="00CE1524"/>
    <w:rsid w:val="00D17D4B"/>
    <w:rsid w:val="00D278C6"/>
    <w:rsid w:val="00D34EA4"/>
    <w:rsid w:val="00D83C8D"/>
    <w:rsid w:val="00D934C7"/>
    <w:rsid w:val="00DD4F80"/>
    <w:rsid w:val="00DD5519"/>
    <w:rsid w:val="00DE5458"/>
    <w:rsid w:val="00DF0626"/>
    <w:rsid w:val="00E2341A"/>
    <w:rsid w:val="00E23A18"/>
    <w:rsid w:val="00E30402"/>
    <w:rsid w:val="00E31F1B"/>
    <w:rsid w:val="00E5029C"/>
    <w:rsid w:val="00E9776E"/>
    <w:rsid w:val="00EC42D6"/>
    <w:rsid w:val="00EE73EB"/>
    <w:rsid w:val="00EF47FE"/>
    <w:rsid w:val="00F6396F"/>
    <w:rsid w:val="00F9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AC98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051D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DB2"/>
    <w:rPr>
      <w:color w:val="262626" w:themeColor="text1" w:themeTint="D9"/>
      <w:sz w:val="22"/>
    </w:rPr>
  </w:style>
  <w:style w:type="paragraph" w:styleId="Footer">
    <w:name w:val="footer"/>
    <w:basedOn w:val="Normal"/>
    <w:link w:val="FooterChar"/>
    <w:uiPriority w:val="99"/>
    <w:unhideWhenUsed/>
    <w:rsid w:val="00051D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DB2"/>
    <w:rPr>
      <w:color w:val="262626" w:themeColor="text1" w:themeTint="D9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051D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DB2"/>
    <w:rPr>
      <w:color w:val="262626" w:themeColor="text1" w:themeTint="D9"/>
      <w:sz w:val="22"/>
    </w:rPr>
  </w:style>
  <w:style w:type="paragraph" w:styleId="Footer">
    <w:name w:val="footer"/>
    <w:basedOn w:val="Normal"/>
    <w:link w:val="FooterChar"/>
    <w:uiPriority w:val="99"/>
    <w:unhideWhenUsed/>
    <w:rsid w:val="00051D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DB2"/>
    <w:rPr>
      <w:color w:val="262626" w:themeColor="text1" w:themeTint="D9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4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Balchin</dc:creator>
  <cp:keywords/>
  <dc:description/>
  <cp:lastModifiedBy>Ross Balchin</cp:lastModifiedBy>
  <cp:revision>9</cp:revision>
  <cp:lastPrinted>2017-01-20T15:04:00Z</cp:lastPrinted>
  <dcterms:created xsi:type="dcterms:W3CDTF">2017-01-23T16:00:00Z</dcterms:created>
  <dcterms:modified xsi:type="dcterms:W3CDTF">2017-01-24T06:20:00Z</dcterms:modified>
  <cp:category/>
</cp:coreProperties>
</file>